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5611C" w:rsidP="00682ECC" w:rsidRDefault="00682ECC" w14:paraId="70C99C05" w14:textId="4F8E9DFD">
      <w:pPr>
        <w:pStyle w:val="Title"/>
      </w:pPr>
      <w:r w:rsidR="60BA5A17">
        <w:rPr/>
        <w:t>Money-Making Email Subject Lines for Small Business Season</w:t>
      </w:r>
    </w:p>
    <w:p w:rsidR="000F68E0" w:rsidP="000F68E0" w:rsidRDefault="000F68E0" w14:paraId="50715916" w14:textId="27739030"/>
    <w:p w:rsidRPr="000F68E0" w:rsidR="000F68E0" w:rsidP="000F68E0" w:rsidRDefault="000F68E0" w14:paraId="176F4A32" w14:textId="7FD36A95">
      <w:r>
        <w:drawing>
          <wp:inline wp14:editId="44EE6B20" wp14:anchorId="0F981152">
            <wp:extent cx="5628478" cy="2943225"/>
            <wp:effectExtent l="0" t="0" r="0" b="0"/>
            <wp:docPr id="2036510535" name="" title=""/>
            <wp:cNvGraphicFramePr>
              <a:graphicFrameLocks noChangeAspect="1"/>
            </wp:cNvGraphicFramePr>
            <a:graphic>
              <a:graphicData uri="http://schemas.openxmlformats.org/drawingml/2006/picture">
                <pic:pic>
                  <pic:nvPicPr>
                    <pic:cNvPr id="0" name=""/>
                    <pic:cNvPicPr/>
                  </pic:nvPicPr>
                  <pic:blipFill>
                    <a:blip r:embed="Rb80ee0ee32dd432b">
                      <a:extLst>
                        <a:ext xmlns:a="http://schemas.openxmlformats.org/drawingml/2006/main" uri="{28A0092B-C50C-407E-A947-70E740481C1C}">
                          <a14:useLocalDpi val="0"/>
                        </a:ext>
                      </a:extLst>
                    </a:blip>
                    <a:stretch>
                      <a:fillRect/>
                    </a:stretch>
                  </pic:blipFill>
                  <pic:spPr>
                    <a:xfrm>
                      <a:off x="0" y="0"/>
                      <a:ext cx="5628478" cy="2943225"/>
                    </a:xfrm>
                    <a:prstGeom prst="rect">
                      <a:avLst/>
                    </a:prstGeom>
                  </pic:spPr>
                </pic:pic>
              </a:graphicData>
            </a:graphic>
          </wp:inline>
        </w:drawing>
      </w:r>
    </w:p>
    <w:p w:rsidR="00682ECC" w:rsidRDefault="00682ECC" w14:paraId="70DF9C2E" w14:textId="77777777"/>
    <w:p w:rsidR="00CF3EFB" w:rsidP="00CF3EFB" w:rsidRDefault="00682ECC" w14:paraId="2C63C84E" w14:textId="1CCED6C0">
      <w:r w:rsidRPr="00682ECC">
        <w:t xml:space="preserve">There's one more week </w:t>
      </w:r>
      <w:r w:rsidR="00062C4E">
        <w:t>left before Christmas</w:t>
      </w:r>
      <w:r w:rsidR="00CF3EFB">
        <w:t>,</w:t>
      </w:r>
      <w:r w:rsidR="00062C4E">
        <w:t xml:space="preserve"> </w:t>
      </w:r>
      <w:r w:rsidR="00CF3EFB">
        <w:t>and</w:t>
      </w:r>
      <w:r w:rsidR="00062C4E">
        <w:t xml:space="preserve"> </w:t>
      </w:r>
      <w:r w:rsidR="00E1715E">
        <w:t>it’s</w:t>
      </w:r>
      <w:r w:rsidR="00CF3EFB">
        <w:t xml:space="preserve"> one of the busiest shopping weeks all year</w:t>
      </w:r>
      <w:r w:rsidRPr="00682ECC">
        <w:t xml:space="preserve">. </w:t>
      </w:r>
      <w:r w:rsidR="00CF3EFB">
        <w:t xml:space="preserve">Sure Black Friday and the Saturday before Christmas are the busiest </w:t>
      </w:r>
      <w:r w:rsidR="00E1715E">
        <w:t xml:space="preserve">days </w:t>
      </w:r>
      <w:r w:rsidR="00CF3EFB">
        <w:t>(spots 1 and 2</w:t>
      </w:r>
      <w:r w:rsidR="00E1715E">
        <w:t xml:space="preserve"> </w:t>
      </w:r>
      <w:r w:rsidR="00E1715E">
        <w:t xml:space="preserve">according to </w:t>
      </w:r>
      <w:proofErr w:type="spellStart"/>
      <w:r w:rsidRPr="00CF3EFB" w:rsidR="00E1715E">
        <w:t>Sensormatic</w:t>
      </w:r>
      <w:proofErr w:type="spellEnd"/>
      <w:r w:rsidR="00CF3EFB">
        <w:t xml:space="preserve">) but many of </w:t>
      </w:r>
      <w:r w:rsidRPr="00CF3EFB" w:rsidR="00CF3EFB">
        <w:t>the</w:t>
      </w:r>
      <w:r w:rsidR="00CF3EFB">
        <w:t xml:space="preserve"> other</w:t>
      </w:r>
      <w:r w:rsidRPr="00CF3EFB" w:rsidR="00CF3EFB">
        <w:t xml:space="preserve"> </w:t>
      </w:r>
      <w:hyperlink w:history="1" r:id="rId6">
        <w:r w:rsidRPr="00241515" w:rsidR="00CF3EFB">
          <w:rPr>
            <w:rStyle w:val="Hyperlink"/>
          </w:rPr>
          <w:t>top 10 busiest shopping days in the U.S.,</w:t>
        </w:r>
      </w:hyperlink>
      <w:r w:rsidR="00CF3EFB">
        <w:t xml:space="preserve"> </w:t>
      </w:r>
      <w:r w:rsidR="00241515">
        <w:t>are still on the horizon</w:t>
      </w:r>
      <w:r w:rsidR="00E1715E">
        <w:t xml:space="preserve"> such as</w:t>
      </w:r>
      <w:r w:rsidRPr="00CF3EFB" w:rsidR="00CF3EFB">
        <w:t>:</w:t>
      </w:r>
      <w:r w:rsidR="00CF3EFB">
        <w:t xml:space="preserve"> </w:t>
      </w:r>
    </w:p>
    <w:p w:rsidR="00CF3EFB" w:rsidP="00CF3EFB" w:rsidRDefault="00CF3EFB" w14:paraId="4E11B38D" w14:textId="77777777"/>
    <w:p w:rsidR="00CF3EFB" w:rsidP="00CF3EFB" w:rsidRDefault="00CF3EFB" w14:paraId="0224B351" w14:textId="3FD2E2CD">
      <w:pPr>
        <w:pStyle w:val="ListParagraph"/>
        <w:numPr>
          <w:ilvl w:val="0"/>
          <w:numId w:val="2"/>
        </w:numPr>
      </w:pPr>
      <w:r>
        <w:t xml:space="preserve">#3 - </w:t>
      </w:r>
      <w:r>
        <w:t>Thursday, December 23 – Thursday before Christmas</w:t>
      </w:r>
    </w:p>
    <w:p w:rsidR="00CF3EFB" w:rsidP="00CF3EFB" w:rsidRDefault="00CF3EFB" w14:paraId="78CB0340" w14:textId="54B9EA6B">
      <w:pPr>
        <w:pStyle w:val="ListParagraph"/>
        <w:numPr>
          <w:ilvl w:val="0"/>
          <w:numId w:val="2"/>
        </w:numPr>
      </w:pPr>
      <w:r>
        <w:t xml:space="preserve">#5 </w:t>
      </w:r>
      <w:r w:rsidR="00241515">
        <w:t xml:space="preserve">- </w:t>
      </w:r>
      <w:r>
        <w:t>Sunday, December 26 – Day after Christmas, aka “Boxing Day”</w:t>
      </w:r>
    </w:p>
    <w:p w:rsidR="00CF3EFB" w:rsidP="00CF3EFB" w:rsidRDefault="00241515" w14:paraId="1F48A936" w14:textId="72D0DD4D">
      <w:pPr>
        <w:pStyle w:val="ListParagraph"/>
        <w:numPr>
          <w:ilvl w:val="0"/>
          <w:numId w:val="2"/>
        </w:numPr>
      </w:pPr>
      <w:r>
        <w:t xml:space="preserve">#6 - </w:t>
      </w:r>
      <w:r w:rsidR="00CF3EFB">
        <w:t>Wednesday, December 22 – Wednesday before Christmas</w:t>
      </w:r>
    </w:p>
    <w:p w:rsidR="00CF3EFB" w:rsidP="00CF3EFB" w:rsidRDefault="00241515" w14:paraId="7BE7BF8F" w14:textId="1AD17394">
      <w:pPr>
        <w:pStyle w:val="ListParagraph"/>
        <w:numPr>
          <w:ilvl w:val="0"/>
          <w:numId w:val="2"/>
        </w:numPr>
      </w:pPr>
      <w:r>
        <w:t xml:space="preserve">#9 - </w:t>
      </w:r>
      <w:r w:rsidR="00CF3EFB">
        <w:t>Tuesday, December 21 – Tuesday before Christmas</w:t>
      </w:r>
    </w:p>
    <w:p w:rsidR="00CF3EFB" w:rsidRDefault="00CF3EFB" w14:paraId="0B8B7012" w14:textId="77777777"/>
    <w:p w:rsidRPr="00682ECC" w:rsidR="00682ECC" w:rsidRDefault="00682ECC" w14:paraId="1B9862D9" w14:textId="65EE5BBE">
      <w:r w:rsidRPr="00682ECC">
        <w:t>If your small business is ramping up for those last</w:t>
      </w:r>
      <w:r w:rsidR="008A7AB4">
        <w:t>-</w:t>
      </w:r>
      <w:r w:rsidRPr="00682ECC">
        <w:t>minute shoppers, don't forget email. Email</w:t>
      </w:r>
      <w:r w:rsidR="00241515">
        <w:t xml:space="preserve"> marketing is</w:t>
      </w:r>
      <w:r w:rsidRPr="00682ECC">
        <w:t xml:space="preserve"> a</w:t>
      </w:r>
      <w:r w:rsidR="00241515">
        <w:t>n effective</w:t>
      </w:r>
      <w:r w:rsidRPr="00682ECC">
        <w:t xml:space="preserve"> way to </w:t>
      </w:r>
      <w:r w:rsidR="00241515">
        <w:t>reach</w:t>
      </w:r>
      <w:r w:rsidRPr="00682ECC">
        <w:t xml:space="preserve"> your ideal audience and help the</w:t>
      </w:r>
      <w:r w:rsidR="00241515">
        <w:t>m</w:t>
      </w:r>
      <w:r w:rsidRPr="00682ECC">
        <w:t xml:space="preserve"> come up with ideas for last</w:t>
      </w:r>
      <w:r w:rsidR="00241515">
        <w:t>-</w:t>
      </w:r>
      <w:r w:rsidRPr="00682ECC">
        <w:t>minute and</w:t>
      </w:r>
      <w:r w:rsidR="00241515">
        <w:t>/or</w:t>
      </w:r>
      <w:r w:rsidRPr="00682ECC">
        <w:t xml:space="preserve"> </w:t>
      </w:r>
      <w:r w:rsidR="00241515">
        <w:t>h</w:t>
      </w:r>
      <w:r w:rsidRPr="00682ECC">
        <w:t xml:space="preserve">ostess gifts. This can be a frantic time of year so any assistance you can give those struggling for </w:t>
      </w:r>
      <w:r w:rsidR="00E1715E">
        <w:t xml:space="preserve">the perfect </w:t>
      </w:r>
      <w:r w:rsidRPr="00682ECC">
        <w:t>gift will likely result in more sales.</w:t>
      </w:r>
    </w:p>
    <w:p w:rsidRPr="00682ECC" w:rsidR="00682ECC" w:rsidRDefault="00682ECC" w14:paraId="7C337714" w14:textId="77777777"/>
    <w:p w:rsidR="00FB0439" w:rsidRDefault="00241515" w14:paraId="008FD9E8" w14:textId="77777777">
      <w:r>
        <w:t>E</w:t>
      </w:r>
      <w:r w:rsidRPr="00682ECC" w:rsidR="00682ECC">
        <w:t xml:space="preserve">mail recipients </w:t>
      </w:r>
      <w:r>
        <w:t>can’t</w:t>
      </w:r>
      <w:r w:rsidRPr="00682ECC" w:rsidR="00682ECC">
        <w:t xml:space="preserve"> </w:t>
      </w:r>
      <w:r>
        <w:t xml:space="preserve">respond to </w:t>
      </w:r>
      <w:r w:rsidRPr="00682ECC" w:rsidR="00682ECC">
        <w:t>your call to action</w:t>
      </w:r>
      <w:r>
        <w:t xml:space="preserve"> if</w:t>
      </w:r>
      <w:r w:rsidRPr="00682ECC" w:rsidR="00682ECC">
        <w:t xml:space="preserve"> they </w:t>
      </w:r>
      <w:r>
        <w:t>don’t</w:t>
      </w:r>
      <w:r w:rsidRPr="00682ECC" w:rsidR="00682ECC">
        <w:t xml:space="preserve"> open </w:t>
      </w:r>
      <w:r>
        <w:t>the</w:t>
      </w:r>
      <w:r w:rsidRPr="00682ECC" w:rsidR="00682ECC">
        <w:t xml:space="preserve"> email. The easiest ways to get </w:t>
      </w:r>
      <w:r>
        <w:t>them</w:t>
      </w:r>
      <w:r w:rsidRPr="00682ECC" w:rsidR="00682ECC">
        <w:t xml:space="preserve"> to </w:t>
      </w:r>
      <w:r>
        <w:t xml:space="preserve">do that is by </w:t>
      </w:r>
      <w:r w:rsidRPr="00682ECC" w:rsidR="00682ECC">
        <w:t>creat</w:t>
      </w:r>
      <w:r>
        <w:t>ing</w:t>
      </w:r>
      <w:r w:rsidRPr="00682ECC" w:rsidR="00682ECC">
        <w:t xml:space="preserve"> subject lines that </w:t>
      </w:r>
      <w:r>
        <w:t>inspire</w:t>
      </w:r>
      <w:r w:rsidRPr="00682ECC" w:rsidR="00682ECC">
        <w:t xml:space="preserve"> action.</w:t>
      </w:r>
    </w:p>
    <w:p w:rsidR="00FB0439" w:rsidRDefault="00FB0439" w14:paraId="129A3BC1" w14:textId="77777777"/>
    <w:p w:rsidR="008348EF" w:rsidRDefault="00682ECC" w14:paraId="366D7CE5" w14:textId="62B62337">
      <w:r w:rsidRPr="00682ECC">
        <w:t xml:space="preserve">Here are a few </w:t>
      </w:r>
      <w:r w:rsidR="00FB0439">
        <w:t>tips</w:t>
      </w:r>
      <w:r w:rsidRPr="00682ECC">
        <w:t xml:space="preserve"> on how to write effective subject lines t</w:t>
      </w:r>
      <w:r w:rsidR="00FB0439">
        <w:t xml:space="preserve">o </w:t>
      </w:r>
      <w:r w:rsidRPr="00682ECC">
        <w:t xml:space="preserve">win over </w:t>
      </w:r>
      <w:r w:rsidRPr="00682ECC" w:rsidR="008348EF">
        <w:t>last-minute</w:t>
      </w:r>
      <w:r w:rsidRPr="00682ECC">
        <w:t xml:space="preserve"> shoppers.</w:t>
      </w:r>
      <w:r w:rsidR="00FB0439">
        <w:t xml:space="preserve"> T</w:t>
      </w:r>
      <w:r w:rsidR="008348EF">
        <w:t>he examples below</w:t>
      </w:r>
      <w:r w:rsidR="00204494">
        <w:t xml:space="preserve"> </w:t>
      </w:r>
      <w:r w:rsidR="00FB0439">
        <w:t>are all basic ideas. A</w:t>
      </w:r>
      <w:r w:rsidR="00204494">
        <w:t xml:space="preserve">dd your own flair to fit </w:t>
      </w:r>
      <w:r w:rsidR="00FB0439">
        <w:t xml:space="preserve">the tone of </w:t>
      </w:r>
      <w:r w:rsidR="00204494">
        <w:t>your business.</w:t>
      </w:r>
    </w:p>
    <w:p w:rsidR="00682ECC" w:rsidRDefault="00682ECC" w14:paraId="5AB49DEA" w14:textId="5E1AFB1D"/>
    <w:p w:rsidRPr="00682ECC" w:rsidR="00682ECC" w:rsidP="000F5DE4" w:rsidRDefault="00682ECC" w14:paraId="4F2E2895" w14:textId="1485A291">
      <w:pPr>
        <w:pStyle w:val="Heading2"/>
      </w:pPr>
      <w:r w:rsidRPr="00682ECC">
        <w:lastRenderedPageBreak/>
        <w:t>Free</w:t>
      </w:r>
    </w:p>
    <w:p w:rsidRPr="00682ECC" w:rsidR="00682ECC" w:rsidRDefault="00682ECC" w14:paraId="5BF0F258" w14:textId="3D4F7918">
      <w:r w:rsidRPr="00682ECC">
        <w:t>If you</w:t>
      </w:r>
      <w:r w:rsidR="00FB0439">
        <w:t>’</w:t>
      </w:r>
      <w:r w:rsidRPr="00682ECC">
        <w:t>re giving something away for free with a certain purchase, make sure your audience knows about it. Lead with the item in your subject line.</w:t>
      </w:r>
      <w:r w:rsidR="004D3B30">
        <w:t xml:space="preserve"> </w:t>
      </w:r>
      <w:r w:rsidRPr="00682ECC" w:rsidR="004D3B30">
        <w:t>For instance</w:t>
      </w:r>
      <w:r w:rsidR="004D3B30">
        <w:t>:</w:t>
      </w:r>
    </w:p>
    <w:p w:rsidRPr="00682ECC" w:rsidR="00682ECC" w:rsidRDefault="00682ECC" w14:paraId="7195A074" w14:textId="77777777"/>
    <w:p w:rsidR="00682ECC" w:rsidP="008348EF" w:rsidRDefault="004D3B30" w14:paraId="164927BE" w14:textId="1BC377A7">
      <w:pPr>
        <w:jc w:val="center"/>
      </w:pPr>
      <w:r>
        <w:t>F</w:t>
      </w:r>
      <w:r w:rsidRPr="00682ECC" w:rsidR="00682ECC">
        <w:t xml:space="preserve">ree </w:t>
      </w:r>
      <w:r w:rsidR="008348EF">
        <w:t>D</w:t>
      </w:r>
      <w:r w:rsidRPr="00682ECC" w:rsidR="00682ECC">
        <w:t>es</w:t>
      </w:r>
      <w:r w:rsidR="000F5DE4">
        <w:t>s</w:t>
      </w:r>
      <w:r w:rsidRPr="00682ECC" w:rsidR="00682ECC">
        <w:t xml:space="preserve">ert with </w:t>
      </w:r>
      <w:r w:rsidR="000F5DE4">
        <w:t>M</w:t>
      </w:r>
      <w:r w:rsidRPr="00682ECC" w:rsidR="00682ECC">
        <w:t xml:space="preserve">eal </w:t>
      </w:r>
      <w:r w:rsidR="000F5DE4">
        <w:t>P</w:t>
      </w:r>
      <w:r w:rsidRPr="00682ECC" w:rsidR="00682ECC">
        <w:t>urchase</w:t>
      </w:r>
    </w:p>
    <w:p w:rsidR="00204494" w:rsidP="008348EF" w:rsidRDefault="00204494" w14:paraId="34D200E9" w14:textId="7779A9CE">
      <w:pPr>
        <w:jc w:val="center"/>
      </w:pPr>
    </w:p>
    <w:p w:rsidR="00204494" w:rsidP="00204494" w:rsidRDefault="00204494" w14:paraId="35181D4F" w14:textId="77777777">
      <w:r>
        <w:t>Or use a discount instead like:</w:t>
      </w:r>
    </w:p>
    <w:p w:rsidR="00204494" w:rsidP="00204494" w:rsidRDefault="00204494" w14:paraId="79292993" w14:textId="77777777"/>
    <w:p w:rsidRPr="00682ECC" w:rsidR="00204494" w:rsidP="00204494" w:rsidRDefault="00204494" w14:paraId="117448C3" w14:textId="4D67104F">
      <w:pPr>
        <w:jc w:val="center"/>
      </w:pPr>
      <w:r>
        <w:t>40% off perfect last-minute gifts</w:t>
      </w:r>
    </w:p>
    <w:p w:rsidR="008348EF" w:rsidRDefault="008348EF" w14:paraId="5231DFC7" w14:textId="77777777"/>
    <w:p w:rsidR="00682ECC" w:rsidRDefault="00682ECC" w14:paraId="4C2070F5" w14:textId="3F7848CF">
      <w:r w:rsidRPr="00682ECC">
        <w:t xml:space="preserve">The word free </w:t>
      </w:r>
      <w:r w:rsidR="00204494">
        <w:t xml:space="preserve">(or </w:t>
      </w:r>
      <w:r w:rsidR="00FB0439">
        <w:t xml:space="preserve">mention of </w:t>
      </w:r>
      <w:r w:rsidR="00204494">
        <w:t xml:space="preserve">the discount) </w:t>
      </w:r>
      <w:r w:rsidRPr="00682ECC">
        <w:t>will get their attention</w:t>
      </w:r>
      <w:r w:rsidR="00FB0439">
        <w:t>,</w:t>
      </w:r>
      <w:r w:rsidRPr="00682ECC">
        <w:t xml:space="preserve"> while the rest of the subject line tells them what's required </w:t>
      </w:r>
      <w:r w:rsidR="00FB0439">
        <w:t>to receive the free item or discount</w:t>
      </w:r>
      <w:r w:rsidRPr="00682ECC">
        <w:t xml:space="preserve">. You don't want </w:t>
      </w:r>
      <w:r w:rsidR="00E1715E">
        <w:t xml:space="preserve">them </w:t>
      </w:r>
      <w:r w:rsidRPr="00682ECC">
        <w:t xml:space="preserve">to </w:t>
      </w:r>
      <w:r w:rsidR="00FB0439">
        <w:t xml:space="preserve">assume </w:t>
      </w:r>
      <w:r w:rsidRPr="00682ECC">
        <w:t>they can walk in and demand a free dessert</w:t>
      </w:r>
      <w:r w:rsidR="00FB0439">
        <w:t xml:space="preserve"> or think the entire store is discounted</w:t>
      </w:r>
      <w:r w:rsidRPr="00682ECC">
        <w:t xml:space="preserve">. </w:t>
      </w:r>
      <w:r w:rsidR="00E1715E">
        <w:t>A</w:t>
      </w:r>
      <w:r w:rsidR="000F68E0">
        <w:t>lways</w:t>
      </w:r>
      <w:r w:rsidRPr="004D3B30" w:rsidR="004D3B30">
        <w:t xml:space="preserve"> be as clear</w:t>
      </w:r>
      <w:r w:rsidR="004D3B30">
        <w:t xml:space="preserve"> </w:t>
      </w:r>
      <w:r w:rsidRPr="004D3B30" w:rsidR="004D3B30">
        <w:t>as possible</w:t>
      </w:r>
      <w:r w:rsidR="004D3B30">
        <w:t>.</w:t>
      </w:r>
    </w:p>
    <w:p w:rsidR="00204494" w:rsidRDefault="00204494" w14:paraId="30E38397" w14:textId="233BFF90"/>
    <w:p w:rsidR="004D3B30" w:rsidRDefault="004D3B30" w14:paraId="7375F4FA" w14:textId="0F441C99"/>
    <w:p w:rsidR="004D3B30" w:rsidP="000F5DE4" w:rsidRDefault="00E1715E" w14:paraId="4309E423" w14:textId="7714B043">
      <w:pPr>
        <w:pStyle w:val="Heading2"/>
      </w:pPr>
      <w:r>
        <w:t>Sound Like a</w:t>
      </w:r>
      <w:r w:rsidRPr="004D3B30" w:rsidR="004D3B30">
        <w:t xml:space="preserve"> </w:t>
      </w:r>
      <w:r w:rsidR="000F5DE4">
        <w:t>F</w:t>
      </w:r>
      <w:r w:rsidRPr="004D3B30" w:rsidR="004D3B30">
        <w:t>riend</w:t>
      </w:r>
    </w:p>
    <w:p w:rsidR="004D3B30" w:rsidRDefault="000F68E0" w14:paraId="4D141F95" w14:textId="2BDFD282">
      <w:r>
        <w:t>Y</w:t>
      </w:r>
      <w:r w:rsidRPr="004D3B30" w:rsidR="004D3B30">
        <w:t>ou're not the only one using email to drive business</w:t>
      </w:r>
      <w:r>
        <w:t xml:space="preserve"> this holiday</w:t>
      </w:r>
      <w:r w:rsidRPr="004D3B30" w:rsidR="004D3B30">
        <w:t xml:space="preserve">. People are </w:t>
      </w:r>
      <w:r w:rsidR="00E1715E">
        <w:t>receiving</w:t>
      </w:r>
      <w:r w:rsidRPr="004D3B30" w:rsidR="004D3B30">
        <w:t xml:space="preserve"> tons of deals </w:t>
      </w:r>
      <w:r>
        <w:t>via</w:t>
      </w:r>
      <w:r w:rsidRPr="004D3B30" w:rsidR="004D3B30">
        <w:t xml:space="preserve"> email right now. You want to stand out. Using congenial language can help you do that</w:t>
      </w:r>
      <w:r w:rsidR="004D3B30">
        <w:t>.</w:t>
      </w:r>
      <w:r w:rsidRPr="004D3B30" w:rsidR="004D3B30">
        <w:t xml:space="preserve"> </w:t>
      </w:r>
      <w:r w:rsidR="004D3B30">
        <w:t>F</w:t>
      </w:r>
      <w:r w:rsidRPr="004D3B30" w:rsidR="004D3B30">
        <w:t>or instance</w:t>
      </w:r>
      <w:r w:rsidR="004D3B30">
        <w:t>:</w:t>
      </w:r>
    </w:p>
    <w:p w:rsidR="004D3B30" w:rsidRDefault="004D3B30" w14:paraId="7B9DD350" w14:textId="70C0A589"/>
    <w:p w:rsidR="004D3B30" w:rsidP="00204494" w:rsidRDefault="004D3B30" w14:paraId="299B742E" w14:textId="570A71DD">
      <w:pPr>
        <w:jc w:val="center"/>
      </w:pPr>
      <w:r w:rsidRPr="004D3B30">
        <w:t xml:space="preserve">Pizza sounds </w:t>
      </w:r>
      <w:r>
        <w:t>awesome tonight</w:t>
      </w:r>
      <w:r w:rsidRPr="004D3B30">
        <w:t>, right</w:t>
      </w:r>
      <w:r>
        <w:t>?</w:t>
      </w:r>
    </w:p>
    <w:p w:rsidR="004D3B30" w:rsidRDefault="004D3B30" w14:paraId="46BF0CD7" w14:textId="2A5C80FA"/>
    <w:p w:rsidR="004D3B30" w:rsidRDefault="004D3B30" w14:paraId="39CCCDBD" w14:textId="38133175">
      <w:r w:rsidRPr="004D3B30">
        <w:t>This could easily be an email from a friend. It's warm and casual and puts an idea in their mind that is hard to shake.</w:t>
      </w:r>
      <w:r w:rsidR="000F68E0">
        <w:t xml:space="preserve"> </w:t>
      </w:r>
      <w:proofErr w:type="spellStart"/>
      <w:r w:rsidR="000F68E0">
        <w:t>M</w:t>
      </w:r>
      <w:r w:rsidR="00E1715E">
        <w:t>mm</w:t>
      </w:r>
      <w:proofErr w:type="spellEnd"/>
      <w:r w:rsidR="000F68E0">
        <w:t>, pizza.</w:t>
      </w:r>
    </w:p>
    <w:p w:rsidR="004D3B30" w:rsidRDefault="004D3B30" w14:paraId="44B4D9B0" w14:textId="690FFC44"/>
    <w:p w:rsidRPr="004D3B30" w:rsidR="004D3B30" w:rsidP="008348EF" w:rsidRDefault="004D3B30" w14:paraId="30590A3B" w14:textId="159FF84B">
      <w:pPr>
        <w:pStyle w:val="Heading2"/>
      </w:pPr>
      <w:r w:rsidRPr="004D3B30">
        <w:t xml:space="preserve">Solve a </w:t>
      </w:r>
      <w:r w:rsidR="008348EF">
        <w:t>P</w:t>
      </w:r>
      <w:r w:rsidRPr="004D3B30">
        <w:t>roblem</w:t>
      </w:r>
    </w:p>
    <w:p w:rsidR="004D3B30" w:rsidRDefault="00E1715E" w14:paraId="254DB9E9" w14:textId="51D07CCC">
      <w:r>
        <w:t>B</w:t>
      </w:r>
      <w:r w:rsidRPr="004D3B30" w:rsidR="004D3B30">
        <w:t>usy time</w:t>
      </w:r>
      <w:r>
        <w:t>s call for easy solutions</w:t>
      </w:r>
      <w:r w:rsidRPr="004D3B30" w:rsidR="004D3B30">
        <w:t xml:space="preserve">. If there's a way your business can make someone's life easier, </w:t>
      </w:r>
      <w:r w:rsidR="001C6634">
        <w:t>tell them</w:t>
      </w:r>
      <w:r w:rsidRPr="004D3B30" w:rsidR="004D3B30">
        <w:t>. For instance</w:t>
      </w:r>
      <w:r w:rsidR="004D3B30">
        <w:t>:</w:t>
      </w:r>
    </w:p>
    <w:p w:rsidR="004D3B30" w:rsidRDefault="004D3B30" w14:paraId="05A8610C" w14:textId="279FCA2D"/>
    <w:p w:rsidR="004D3B30" w:rsidP="00204494" w:rsidRDefault="000F5DE4" w14:paraId="381BD865" w14:textId="2E5BCC48">
      <w:pPr>
        <w:jc w:val="center"/>
      </w:pPr>
      <w:r w:rsidRPr="000F5DE4">
        <w:t>Less mess, less stress</w:t>
      </w:r>
      <w:r w:rsidRPr="004D3B30" w:rsidR="004D3B30">
        <w:t>. Order in.</w:t>
      </w:r>
    </w:p>
    <w:p w:rsidR="008348EF" w:rsidRDefault="008348EF" w14:paraId="2C2867B8" w14:textId="77777777"/>
    <w:p w:rsidR="000F5DE4" w:rsidRDefault="000F5DE4" w14:paraId="5BA0FEFE" w14:textId="29CA65DE">
      <w:r w:rsidRPr="000F5DE4">
        <w:t>Not only does this subject line provide a solution it lures the reader in</w:t>
      </w:r>
      <w:r w:rsidR="000F68E0">
        <w:t xml:space="preserve">. After all, </w:t>
      </w:r>
      <w:r w:rsidRPr="000F5DE4">
        <w:t>most people would love less mess and less stress this time of year especially.</w:t>
      </w:r>
    </w:p>
    <w:p w:rsidR="00204494" w:rsidRDefault="00204494" w14:paraId="27288329" w14:textId="583C7570"/>
    <w:p w:rsidR="00204494" w:rsidP="000F68E0" w:rsidRDefault="00204494" w14:paraId="227236B6" w14:textId="22A7480F">
      <w:pPr>
        <w:pStyle w:val="Heading2"/>
      </w:pPr>
      <w:r>
        <w:t>Create Excitement</w:t>
      </w:r>
    </w:p>
    <w:p w:rsidR="00204494" w:rsidRDefault="00204494" w14:paraId="06841A54" w14:textId="105D2590">
      <w:r>
        <w:t>People who wait until the last minute will often feel overwhelmed by all they have to do. A positive message that creates excitement can be very uplifting and stand out in their inbox. For instance:</w:t>
      </w:r>
    </w:p>
    <w:p w:rsidR="00204494" w:rsidRDefault="00204494" w14:paraId="6076CC91" w14:textId="4892CCEA"/>
    <w:p w:rsidR="00204494" w:rsidP="00CB3E94" w:rsidRDefault="00204494" w14:paraId="42CBF89C" w14:textId="35FC8602">
      <w:pPr>
        <w:jc w:val="center"/>
      </w:pPr>
      <w:r>
        <w:t xml:space="preserve">Congratulations </w:t>
      </w:r>
      <w:r w:rsidR="00CB3E94">
        <w:t>super smart, last-minute shopper!</w:t>
      </w:r>
    </w:p>
    <w:p w:rsidR="00204494" w:rsidRDefault="00204494" w14:paraId="5534651A" w14:textId="33ADCB5A"/>
    <w:p w:rsidR="00CB3E94" w:rsidRDefault="00CB3E94" w14:paraId="2D5F0042" w14:textId="70C2039C">
      <w:r>
        <w:lastRenderedPageBreak/>
        <w:t xml:space="preserve">The subject line is </w:t>
      </w:r>
      <w:r w:rsidR="001C6634">
        <w:t>positive</w:t>
      </w:r>
      <w:r>
        <w:t>, creates excitement</w:t>
      </w:r>
      <w:r w:rsidR="000F68E0">
        <w:t>,</w:t>
      </w:r>
      <w:r>
        <w:t xml:space="preserve"> and drives curiosity. The recipient will want to know why they are being congratulated and they’ll click.</w:t>
      </w:r>
    </w:p>
    <w:p w:rsidR="00CB3E94" w:rsidRDefault="00CB3E94" w14:paraId="3B81C2E8" w14:textId="7C1F08AF"/>
    <w:p w:rsidR="00CB3E94" w:rsidRDefault="00CB3E94" w14:paraId="4D9D0993" w14:textId="526C93DB">
      <w:r>
        <w:t>If you want to capture those last-minute sales</w:t>
      </w:r>
      <w:r w:rsidR="008A7AB4">
        <w:t xml:space="preserve">, don’t forget to reach out to your email list. Email marketing is a strong way to </w:t>
      </w:r>
      <w:r w:rsidR="000F68E0">
        <w:t>connect with</w:t>
      </w:r>
      <w:r w:rsidR="008A7AB4">
        <w:t xml:space="preserve"> your audience while they are out and about. </w:t>
      </w:r>
      <w:r w:rsidR="001C6634">
        <w:t>G</w:t>
      </w:r>
      <w:r w:rsidR="008A7AB4">
        <w:t xml:space="preserve">etting </w:t>
      </w:r>
      <w:r w:rsidR="000F68E0">
        <w:t>opens on those emails</w:t>
      </w:r>
      <w:r w:rsidR="008A7AB4">
        <w:t xml:space="preserve"> is essential to </w:t>
      </w:r>
      <w:r w:rsidR="000F68E0">
        <w:t>shoppers</w:t>
      </w:r>
      <w:r w:rsidR="008A7AB4">
        <w:t xml:space="preserve"> following your call to action. </w:t>
      </w:r>
      <w:r w:rsidR="000F68E0">
        <w:t>Never disregard the importance of great subject lines.</w:t>
      </w:r>
    </w:p>
    <w:p w:rsidR="000F68E0" w:rsidRDefault="000F68E0" w14:paraId="04A8867C" w14:textId="77777777"/>
    <w:p w:rsidR="00204494" w:rsidRDefault="00204494" w14:paraId="5B443D50" w14:textId="77777777"/>
    <w:p w:rsidR="00682ECC" w:rsidRDefault="00682ECC" w14:paraId="7B16DFC2" w14:textId="77777777"/>
    <w:p w:rsidRPr="00E54EA8" w:rsidR="006C6A2F" w:rsidP="006C6A2F" w:rsidRDefault="001C6634" w14:paraId="4417ECBC" w14:textId="77777777">
      <w:pPr>
        <w:rPr>
          <w:rFonts w:ascii="Times New Roman" w:hAnsi="Times New Roman" w:eastAsia="Times New Roman" w:cs="Times New Roman"/>
          <w:color w:val="000000"/>
        </w:rPr>
      </w:pPr>
      <w:hyperlink w:history="1" r:id="rId7">
        <w:r w:rsidRPr="00E54EA8" w:rsidR="006C6A2F">
          <w:rPr>
            <w:rFonts w:ascii="Arial" w:hAnsi="Arial" w:eastAsia="Times New Roman" w:cs="Arial"/>
            <w:i/>
            <w:iCs/>
            <w:color w:val="1155CC"/>
            <w:sz w:val="22"/>
            <w:szCs w:val="22"/>
            <w:u w:val="single"/>
          </w:rPr>
          <w:t>Christina R. Metcalf</w:t>
        </w:r>
      </w:hyperlink>
      <w:r w:rsidRPr="00E54EA8" w:rsidR="006C6A2F">
        <w:rPr>
          <w:rFonts w:ascii="Arial" w:hAnsi="Arial" w:eastAsia="Times New Roman" w:cs="Arial"/>
          <w:i/>
          <w:iCs/>
          <w:color w:val="000000"/>
          <w:sz w:val="22"/>
          <w:szCs w:val="22"/>
        </w:rPr>
        <w:t xml:space="preserve"> (formerly Green) is a marketer who enjoys using the power of story and refuses to believe meaningful copy can be written by bots. She helps chamber and small business professionals find the right words when they don’t have the time or interest to do so. </w:t>
      </w:r>
    </w:p>
    <w:p w:rsidRPr="00E54EA8" w:rsidR="006C6A2F" w:rsidP="006C6A2F" w:rsidRDefault="006C6A2F" w14:paraId="64E1B2C6" w14:textId="77777777">
      <w:pPr>
        <w:rPr>
          <w:rFonts w:ascii="Times New Roman" w:hAnsi="Times New Roman" w:eastAsia="Times New Roman" w:cs="Times New Roman"/>
          <w:color w:val="000000"/>
        </w:rPr>
      </w:pPr>
      <w:r w:rsidRPr="00E54EA8">
        <w:rPr>
          <w:rFonts w:ascii="Arial" w:hAnsi="Arial" w:eastAsia="Times New Roman" w:cs="Arial"/>
          <w:i/>
          <w:iCs/>
          <w:color w:val="000000"/>
          <w:sz w:val="22"/>
          <w:szCs w:val="22"/>
        </w:rPr>
        <w:t xml:space="preserve">Christina hates exclamation points and loves road trips. Say hi on </w:t>
      </w:r>
      <w:hyperlink w:history="1" r:id="rId8">
        <w:r w:rsidRPr="00E54EA8">
          <w:rPr>
            <w:rFonts w:ascii="Arial" w:hAnsi="Arial" w:eastAsia="Times New Roman" w:cs="Arial"/>
            <w:i/>
            <w:iCs/>
            <w:color w:val="1155CC"/>
            <w:sz w:val="22"/>
            <w:szCs w:val="22"/>
            <w:u w:val="single"/>
          </w:rPr>
          <w:t>Twitter</w:t>
        </w:r>
      </w:hyperlink>
      <w:r w:rsidRPr="00E54EA8">
        <w:rPr>
          <w:rFonts w:ascii="Arial" w:hAnsi="Arial" w:eastAsia="Times New Roman" w:cs="Arial"/>
          <w:i/>
          <w:iCs/>
          <w:color w:val="000000"/>
          <w:sz w:val="22"/>
          <w:szCs w:val="22"/>
        </w:rPr>
        <w:t xml:space="preserve"> or reach out on </w:t>
      </w:r>
      <w:hyperlink w:history="1" r:id="rId9">
        <w:r w:rsidRPr="00E54EA8">
          <w:rPr>
            <w:rFonts w:ascii="Arial" w:hAnsi="Arial" w:eastAsia="Times New Roman" w:cs="Arial"/>
            <w:i/>
            <w:iCs/>
            <w:color w:val="1155CC"/>
            <w:sz w:val="22"/>
            <w:szCs w:val="22"/>
            <w:u w:val="single"/>
          </w:rPr>
          <w:t>Facebook</w:t>
        </w:r>
      </w:hyperlink>
      <w:r w:rsidRPr="00E54EA8">
        <w:rPr>
          <w:rFonts w:ascii="Arial" w:hAnsi="Arial" w:eastAsia="Times New Roman" w:cs="Arial"/>
          <w:i/>
          <w:iCs/>
          <w:color w:val="000000"/>
          <w:sz w:val="22"/>
          <w:szCs w:val="22"/>
        </w:rPr>
        <w:t>.</w:t>
      </w:r>
    </w:p>
    <w:p w:rsidRPr="00E54EA8" w:rsidR="006C6A2F" w:rsidP="006C6A2F" w:rsidRDefault="006C6A2F" w14:paraId="4194505D" w14:textId="77777777">
      <w:pPr>
        <w:spacing w:after="240"/>
        <w:rPr>
          <w:rFonts w:ascii="Times New Roman" w:hAnsi="Times New Roman" w:eastAsia="Times New Roman" w:cs="Times New Roman"/>
        </w:rPr>
      </w:pPr>
    </w:p>
    <w:p w:rsidR="006C6A2F" w:rsidRDefault="006C6A2F" w14:paraId="71DBD1FB" w14:textId="77777777"/>
    <w:sectPr w:rsidR="006C6A2F" w:rsidSect="00F105EE">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16D75"/>
    <w:multiLevelType w:val="hybridMultilevel"/>
    <w:tmpl w:val="E1CAAC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78860A03"/>
    <w:multiLevelType w:val="multilevel"/>
    <w:tmpl w:val="A53C9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attachedTemplate r:id="rId1"/>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897"/>
    <w:rsid w:val="00062C4E"/>
    <w:rsid w:val="000F5DE4"/>
    <w:rsid w:val="000F68E0"/>
    <w:rsid w:val="001C6634"/>
    <w:rsid w:val="00204494"/>
    <w:rsid w:val="00241515"/>
    <w:rsid w:val="00304636"/>
    <w:rsid w:val="004D3B30"/>
    <w:rsid w:val="00682ECC"/>
    <w:rsid w:val="006C6A2F"/>
    <w:rsid w:val="008348EF"/>
    <w:rsid w:val="008A7AB4"/>
    <w:rsid w:val="009450A6"/>
    <w:rsid w:val="00A65897"/>
    <w:rsid w:val="00B670F7"/>
    <w:rsid w:val="00CB3E94"/>
    <w:rsid w:val="00CF3EFB"/>
    <w:rsid w:val="00E1715E"/>
    <w:rsid w:val="00F105EE"/>
    <w:rsid w:val="00F57D66"/>
    <w:rsid w:val="00FB0439"/>
    <w:rsid w:val="44EE6B20"/>
    <w:rsid w:val="60BA5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6F5AA7"/>
  <w15:chartTrackingRefBased/>
  <w15:docId w15:val="{200401E3-7452-C644-BA53-3568B428C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C6A2F"/>
  </w:style>
  <w:style w:type="paragraph" w:styleId="Heading2">
    <w:name w:val="heading 2"/>
    <w:basedOn w:val="Normal"/>
    <w:next w:val="Normal"/>
    <w:link w:val="Heading2Char"/>
    <w:uiPriority w:val="9"/>
    <w:unhideWhenUsed/>
    <w:qFormat/>
    <w:rsid w:val="00682ECC"/>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682ECC"/>
    <w:rPr>
      <w:rFonts w:asciiTheme="majorHAnsi" w:hAnsiTheme="majorHAnsi" w:eastAsiaTheme="majorEastAsia" w:cstheme="majorBidi"/>
      <w:color w:val="2F5496" w:themeColor="accent1" w:themeShade="BF"/>
      <w:sz w:val="26"/>
      <w:szCs w:val="26"/>
    </w:rPr>
  </w:style>
  <w:style w:type="paragraph" w:styleId="Title">
    <w:name w:val="Title"/>
    <w:basedOn w:val="Normal"/>
    <w:next w:val="Normal"/>
    <w:link w:val="TitleChar"/>
    <w:uiPriority w:val="10"/>
    <w:qFormat/>
    <w:rsid w:val="00682ECC"/>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82ECC"/>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rsid w:val="00CF3EFB"/>
    <w:pPr>
      <w:ind w:left="720"/>
      <w:contextualSpacing/>
    </w:pPr>
  </w:style>
  <w:style w:type="character" w:styleId="Hyperlink">
    <w:name w:val="Hyperlink"/>
    <w:basedOn w:val="DefaultParagraphFont"/>
    <w:uiPriority w:val="99"/>
    <w:unhideWhenUsed/>
    <w:rsid w:val="00241515"/>
    <w:rPr>
      <w:color w:val="0563C1" w:themeColor="hyperlink"/>
      <w:u w:val="single"/>
    </w:rPr>
  </w:style>
  <w:style w:type="character" w:styleId="UnresolvedMention">
    <w:name w:val="Unresolved Mention"/>
    <w:basedOn w:val="DefaultParagraphFont"/>
    <w:uiPriority w:val="99"/>
    <w:semiHidden/>
    <w:unhideWhenUsed/>
    <w:rsid w:val="002415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01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twitter.com/christinagsmith" TargetMode="External" Id="rId8" /><Relationship Type="http://schemas.openxmlformats.org/officeDocument/2006/relationships/settings" Target="settings.xml" Id="rId3" /><Relationship Type="http://schemas.openxmlformats.org/officeDocument/2006/relationships/hyperlink" Target="http://www.christinargreen.com/" TargetMode="Externa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s://retailleader.com/top-10-busiest-shopping-days-us-are-coming" TargetMode="External" Id="rId6" /><Relationship Type="http://schemas.openxmlformats.org/officeDocument/2006/relationships/theme" Target="theme/theme1.xml" Id="rId11"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yperlink" Target="https://www.facebook.com/tellyourstorygetemtalking/" TargetMode="External" Id="rId9" /><Relationship Type="http://schemas.openxmlformats.org/officeDocument/2006/relationships/image" Target="/media/image.png" Id="Rb80ee0ee32dd432b" /></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inagreen/Library/Group%20Containers/UBF8T346G9.Office/User%20Content.localized/Templates.localized/frank%20spec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frank special.dotx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Frank Kenny</lastModifiedBy>
  <revision>6</revision>
  <dcterms:created xsi:type="dcterms:W3CDTF">2021-12-17T17:34:00.0000000Z</dcterms:created>
  <dcterms:modified xsi:type="dcterms:W3CDTF">2021-12-19T20:59:16.7825237Z</dcterms:modified>
</coreProperties>
</file>